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D0637" w14:textId="16D4B2DF" w:rsidR="00013F6A" w:rsidRDefault="00013F6A" w:rsidP="006A08AD">
      <w:bookmarkStart w:id="0" w:name="_GoBack"/>
      <w:bookmarkEnd w:id="0"/>
      <w:r>
        <w:t xml:space="preserve">                                                                      </w:t>
      </w:r>
      <w:r>
        <w:rPr>
          <w:noProof/>
          <w:lang w:eastAsia="en-NZ"/>
        </w:rPr>
        <w:drawing>
          <wp:inline distT="0" distB="0" distL="0" distR="0" wp14:anchorId="597B6E8E" wp14:editId="6F4D255C">
            <wp:extent cx="1781175" cy="1704975"/>
            <wp:effectExtent l="0" t="0" r="9525" b="9525"/>
            <wp:docPr id="3" name="irc_mi">
              <a:hlinkClick xmlns:a="http://schemas.openxmlformats.org/drawingml/2006/main" r:id="rId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rc_mi">
                      <a:hlinkClick r:id="rId5"/>
                    </pic:cNvPr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44B55" w14:textId="77777777" w:rsidR="00013F6A" w:rsidRDefault="00013F6A" w:rsidP="006A08AD"/>
    <w:p w14:paraId="041F0AF6" w14:textId="341429CC" w:rsidR="00F4699B" w:rsidRDefault="00846FF4" w:rsidP="006A08AD">
      <w:r>
        <w:t>Taranaki Ulysses</w:t>
      </w:r>
      <w:r w:rsidR="00DD6FE2">
        <w:t xml:space="preserve"> Club,</w:t>
      </w:r>
      <w:r>
        <w:t xml:space="preserve"> Branch Meeting.</w:t>
      </w:r>
    </w:p>
    <w:p w14:paraId="35F43025" w14:textId="77777777" w:rsidR="00846FF4" w:rsidRDefault="00846FF4" w:rsidP="006A08AD">
      <w:r>
        <w:t>21/08/2019.Venue, New Plymouth Club.</w:t>
      </w:r>
      <w:r w:rsidR="00CE575B">
        <w:t xml:space="preserve"> </w:t>
      </w:r>
      <w:r>
        <w:t>1800hrs start.</w:t>
      </w:r>
      <w:r w:rsidR="00FA6AC2">
        <w:t xml:space="preserve"> </w:t>
      </w:r>
      <w:r w:rsidR="00654A81">
        <w:t>(6.00pm)</w:t>
      </w:r>
    </w:p>
    <w:p w14:paraId="73E7DECB" w14:textId="77777777" w:rsidR="006A08AD" w:rsidRDefault="006A08AD" w:rsidP="006A08AD">
      <w:pPr>
        <w:ind w:left="720" w:firstLine="720"/>
      </w:pPr>
    </w:p>
    <w:p w14:paraId="215B0C68" w14:textId="2E412D18" w:rsidR="00846FF4" w:rsidRDefault="00573D90" w:rsidP="006A08AD">
      <w:r w:rsidRPr="00725F7E">
        <w:rPr>
          <w:b/>
        </w:rPr>
        <w:t>Present</w:t>
      </w:r>
      <w:r w:rsidR="00A07E45">
        <w:rPr>
          <w:b/>
        </w:rPr>
        <w:t xml:space="preserve">: </w:t>
      </w:r>
      <w:r w:rsidR="006A08AD">
        <w:t xml:space="preserve"> Blair Campbell #2772</w:t>
      </w:r>
      <w:r w:rsidR="009A5062">
        <w:t>, Suzie</w:t>
      </w:r>
      <w:r w:rsidR="006A08AD">
        <w:t xml:space="preserve"> Pentelow #8532, Andrew Pentelow #8533, Martin Peyerl </w:t>
      </w:r>
      <w:r w:rsidR="006465C9">
        <w:t>#</w:t>
      </w:r>
      <w:r w:rsidR="006A08AD">
        <w:t>9483, Gemma Peyerl #9484 Harry Bayliss #9680, and Alan Foster #9050.</w:t>
      </w:r>
    </w:p>
    <w:p w14:paraId="3CF7B298" w14:textId="77777777" w:rsidR="006A08AD" w:rsidRDefault="00A07E45" w:rsidP="006A08AD">
      <w:r w:rsidRPr="00725F7E">
        <w:rPr>
          <w:b/>
        </w:rPr>
        <w:t>Apologies</w:t>
      </w:r>
      <w:r>
        <w:rPr>
          <w:b/>
        </w:rPr>
        <w:t xml:space="preserve">: </w:t>
      </w:r>
      <w:r w:rsidR="00573D90">
        <w:t xml:space="preserve"> Graeme </w:t>
      </w:r>
      <w:r w:rsidR="00126BEB">
        <w:t>Weston #5686, Bill Kidney # 7217 Shane Le Breton.</w:t>
      </w:r>
    </w:p>
    <w:p w14:paraId="4C7AA83B" w14:textId="77777777" w:rsidR="003B3A40" w:rsidRDefault="003B3A40" w:rsidP="006A08AD">
      <w:r w:rsidRPr="00F05DF7">
        <w:rPr>
          <w:b/>
        </w:rPr>
        <w:t>Previous Minutes</w:t>
      </w:r>
      <w:r>
        <w:t xml:space="preserve"> passed as true and correct. Moved Martin, Seconded Blair.</w:t>
      </w:r>
    </w:p>
    <w:p w14:paraId="1894C9FC" w14:textId="77777777" w:rsidR="00B612C1" w:rsidRDefault="00E96B77" w:rsidP="006A08AD">
      <w:r w:rsidRPr="00F05DF7">
        <w:rPr>
          <w:b/>
        </w:rPr>
        <w:t xml:space="preserve">Matters </w:t>
      </w:r>
      <w:r w:rsidR="00A07E45">
        <w:rPr>
          <w:b/>
        </w:rPr>
        <w:t>A</w:t>
      </w:r>
      <w:r w:rsidRPr="00F05DF7">
        <w:rPr>
          <w:b/>
        </w:rPr>
        <w:t>rising</w:t>
      </w:r>
      <w:r w:rsidR="00A07E45">
        <w:t>:</w:t>
      </w:r>
    </w:p>
    <w:p w14:paraId="6CEA916B" w14:textId="77777777" w:rsidR="00626960" w:rsidRDefault="000050C8" w:rsidP="006A08AD">
      <w:pPr>
        <w:pStyle w:val="ListParagraph"/>
        <w:numPr>
          <w:ilvl w:val="0"/>
          <w:numId w:val="1"/>
        </w:numPr>
      </w:pPr>
      <w:r>
        <w:t>New</w:t>
      </w:r>
      <w:r w:rsidR="00E96B77">
        <w:t xml:space="preserve"> Logo</w:t>
      </w:r>
      <w:r w:rsidR="00A07E45">
        <w:t xml:space="preserve">: </w:t>
      </w:r>
      <w:r w:rsidR="00AA438B">
        <w:t xml:space="preserve"> S</w:t>
      </w:r>
      <w:r w:rsidR="00E96B77">
        <w:t xml:space="preserve">hould read </w:t>
      </w:r>
      <w:r w:rsidR="00AA438B">
        <w:t>Andrew to</w:t>
      </w:r>
      <w:r w:rsidR="00A07E45">
        <w:t xml:space="preserve"> P</w:t>
      </w:r>
      <w:r w:rsidR="00AA438B">
        <w:t>rice</w:t>
      </w:r>
      <w:r w:rsidR="009A5062">
        <w:t xml:space="preserve"> </w:t>
      </w:r>
      <w:r w:rsidR="00A07E45">
        <w:t xml:space="preserve">- </w:t>
      </w:r>
      <w:r w:rsidR="009A5062">
        <w:t>not Suzie</w:t>
      </w:r>
      <w:r w:rsidR="00AA438B">
        <w:t>.</w:t>
      </w:r>
    </w:p>
    <w:p w14:paraId="1B2AA5D1" w14:textId="6F1BD3F7" w:rsidR="00626960" w:rsidRDefault="00AA438B" w:rsidP="006A08AD">
      <w:pPr>
        <w:pStyle w:val="ListParagraph"/>
        <w:numPr>
          <w:ilvl w:val="0"/>
          <w:numId w:val="1"/>
        </w:numPr>
      </w:pPr>
      <w:r>
        <w:t>Harry has pur</w:t>
      </w:r>
      <w:r w:rsidR="00B94722">
        <w:t xml:space="preserve">chased 3 </w:t>
      </w:r>
      <w:r w:rsidR="00C149A5">
        <w:t>new badges</w:t>
      </w:r>
      <w:r>
        <w:t>, two</w:t>
      </w:r>
      <w:r w:rsidR="00C149A5">
        <w:t xml:space="preserve"> for</w:t>
      </w:r>
      <w:r>
        <w:t xml:space="preserve"> </w:t>
      </w:r>
      <w:r w:rsidR="00A07E45">
        <w:t>C</w:t>
      </w:r>
      <w:r>
        <w:t>ommittee</w:t>
      </w:r>
      <w:r w:rsidR="00F85674">
        <w:t xml:space="preserve"> -</w:t>
      </w:r>
      <w:r w:rsidR="00B94722">
        <w:t xml:space="preserve"> Andrew and Shane.</w:t>
      </w:r>
      <w:r>
        <w:t xml:space="preserve"> </w:t>
      </w:r>
      <w:r w:rsidR="00A07E45">
        <w:t xml:space="preserve"> </w:t>
      </w:r>
      <w:r w:rsidR="00B94722">
        <w:t xml:space="preserve">One for </w:t>
      </w:r>
      <w:r w:rsidR="00C149A5">
        <w:t>Secr</w:t>
      </w:r>
      <w:r w:rsidR="00901541">
        <w:t>etary</w:t>
      </w:r>
      <w:r w:rsidR="00F85674">
        <w:t xml:space="preserve"> </w:t>
      </w:r>
      <w:r w:rsidR="00626960">
        <w:t>–</w:t>
      </w:r>
      <w:r w:rsidR="00901541">
        <w:t xml:space="preserve"> </w:t>
      </w:r>
      <w:r w:rsidR="00B94722">
        <w:t>Graeme</w:t>
      </w:r>
    </w:p>
    <w:p w14:paraId="5F280570" w14:textId="77777777" w:rsidR="00626960" w:rsidRDefault="00AA438B" w:rsidP="006A08AD">
      <w:pPr>
        <w:pStyle w:val="ListParagraph"/>
        <w:numPr>
          <w:ilvl w:val="0"/>
          <w:numId w:val="1"/>
        </w:numPr>
      </w:pPr>
      <w:proofErr w:type="spellStart"/>
      <w:r>
        <w:t>Topec</w:t>
      </w:r>
      <w:proofErr w:type="spellEnd"/>
      <w:r>
        <w:t xml:space="preserve"> has been booked and deposit paid.</w:t>
      </w:r>
      <w:r w:rsidR="00E815E2">
        <w:t xml:space="preserve"> $300.00</w:t>
      </w:r>
    </w:p>
    <w:p w14:paraId="2A265622" w14:textId="4F788F8D" w:rsidR="00CE575B" w:rsidRDefault="00CE575B" w:rsidP="006A08AD">
      <w:pPr>
        <w:pStyle w:val="ListParagraph"/>
        <w:numPr>
          <w:ilvl w:val="0"/>
          <w:numId w:val="1"/>
        </w:numPr>
      </w:pPr>
      <w:r>
        <w:t xml:space="preserve">Jeff </w:t>
      </w:r>
      <w:proofErr w:type="spellStart"/>
      <w:r>
        <w:t>Ramsley</w:t>
      </w:r>
      <w:proofErr w:type="spellEnd"/>
      <w:r>
        <w:t xml:space="preserve"> has offered to help with Rally Committee </w:t>
      </w:r>
    </w:p>
    <w:p w14:paraId="1BC32AF3" w14:textId="06C4B6AE" w:rsidR="00A0657F" w:rsidRDefault="00F05DF7" w:rsidP="006A08AD">
      <w:pPr>
        <w:rPr>
          <w:b/>
        </w:rPr>
      </w:pPr>
      <w:r w:rsidRPr="00F05DF7">
        <w:rPr>
          <w:b/>
        </w:rPr>
        <w:t>Finance</w:t>
      </w:r>
      <w:r w:rsidR="00630CB1">
        <w:rPr>
          <w:b/>
        </w:rPr>
        <w:t>:</w:t>
      </w:r>
    </w:p>
    <w:p w14:paraId="29536287" w14:textId="2BC4FC70" w:rsidR="00F05DF7" w:rsidRDefault="00CE575B" w:rsidP="006A08AD">
      <w:r>
        <w:t xml:space="preserve"> Cheque</w:t>
      </w:r>
      <w:r w:rsidR="00F05DF7">
        <w:t xml:space="preserve"> account</w:t>
      </w:r>
      <w:r>
        <w:t xml:space="preserve"> $655.00,</w:t>
      </w:r>
      <w:r w:rsidR="00F05DF7">
        <w:t xml:space="preserve"> Term Deposit</w:t>
      </w:r>
      <w:r>
        <w:t xml:space="preserve"> #1</w:t>
      </w:r>
      <w:r w:rsidR="00F05DF7">
        <w:t xml:space="preserve"> </w:t>
      </w:r>
      <w:r w:rsidR="00F85674">
        <w:t>$</w:t>
      </w:r>
      <w:r w:rsidR="00F05DF7">
        <w:t>7</w:t>
      </w:r>
      <w:r w:rsidR="00F85674">
        <w:t>,</w:t>
      </w:r>
      <w:r w:rsidR="00F05DF7">
        <w:t>500.00 Term Deposit</w:t>
      </w:r>
      <w:r>
        <w:t xml:space="preserve"> #2</w:t>
      </w:r>
      <w:r w:rsidR="00F05DF7">
        <w:t xml:space="preserve"> $3</w:t>
      </w:r>
      <w:r w:rsidR="00F85674">
        <w:t>,</w:t>
      </w:r>
      <w:r w:rsidR="00F05DF7">
        <w:t>000.00</w:t>
      </w:r>
    </w:p>
    <w:p w14:paraId="7EF79BFF" w14:textId="77777777" w:rsidR="00F05DF7" w:rsidRDefault="00F05DF7" w:rsidP="006A08AD">
      <w:r>
        <w:t>Balance sheet included. Moved Alan, Seconded Andrew.</w:t>
      </w:r>
    </w:p>
    <w:p w14:paraId="7C28865C" w14:textId="00569CDD" w:rsidR="00A0657F" w:rsidRDefault="00F05DF7" w:rsidP="006A08AD">
      <w:r w:rsidRPr="00F05DF7">
        <w:rPr>
          <w:b/>
        </w:rPr>
        <w:t>Correspondence</w:t>
      </w:r>
      <w:r w:rsidR="008A6E3F">
        <w:rPr>
          <w:b/>
        </w:rPr>
        <w:t>:</w:t>
      </w:r>
      <w:r>
        <w:t xml:space="preserve"> </w:t>
      </w:r>
    </w:p>
    <w:p w14:paraId="487C0C2B" w14:textId="77777777" w:rsidR="00626960" w:rsidRDefault="009770F2" w:rsidP="006A08AD">
      <w:pPr>
        <w:pStyle w:val="ListParagraph"/>
        <w:numPr>
          <w:ilvl w:val="0"/>
          <w:numId w:val="2"/>
        </w:numPr>
      </w:pPr>
      <w:r>
        <w:t xml:space="preserve">Graeme now using Taranaki Secretary </w:t>
      </w:r>
      <w:r w:rsidR="00746630">
        <w:t>Log</w:t>
      </w:r>
      <w:r>
        <w:t>in after getting password sorted.</w:t>
      </w:r>
    </w:p>
    <w:p w14:paraId="4E3413B2" w14:textId="77777777" w:rsidR="00626960" w:rsidRDefault="00F05DF7" w:rsidP="006A08AD">
      <w:pPr>
        <w:pStyle w:val="ListParagraph"/>
        <w:numPr>
          <w:ilvl w:val="0"/>
          <w:numId w:val="2"/>
        </w:numPr>
      </w:pPr>
      <w:r>
        <w:t>Letter from NatCom regarding the Administrators role.</w:t>
      </w:r>
    </w:p>
    <w:p w14:paraId="4362B5DF" w14:textId="0F050240" w:rsidR="00E96B77" w:rsidRDefault="009A5062" w:rsidP="006A08AD">
      <w:pPr>
        <w:pStyle w:val="ListParagraph"/>
        <w:numPr>
          <w:ilvl w:val="0"/>
          <w:numId w:val="2"/>
        </w:numPr>
      </w:pPr>
      <w:r>
        <w:t>Suzie</w:t>
      </w:r>
      <w:r w:rsidR="00F05DF7">
        <w:t xml:space="preserve"> to reply </w:t>
      </w:r>
      <w:r>
        <w:t>to NatCom expressing</w:t>
      </w:r>
      <w:r w:rsidR="00F05DF7">
        <w:t xml:space="preserve"> our support for Debby in this role.  </w:t>
      </w:r>
    </w:p>
    <w:p w14:paraId="3CE8021B" w14:textId="621E06B5" w:rsidR="00CE575B" w:rsidRDefault="00B34BFC" w:rsidP="006A08AD">
      <w:pPr>
        <w:rPr>
          <w:b/>
        </w:rPr>
      </w:pPr>
      <w:r w:rsidRPr="00B34BFC">
        <w:rPr>
          <w:b/>
        </w:rPr>
        <w:t>Rides</w:t>
      </w:r>
      <w:r w:rsidR="008A6E3F">
        <w:rPr>
          <w:b/>
        </w:rPr>
        <w:t>:</w:t>
      </w:r>
      <w:r>
        <w:rPr>
          <w:b/>
        </w:rPr>
        <w:t xml:space="preserve"> </w:t>
      </w:r>
    </w:p>
    <w:p w14:paraId="2BA59456" w14:textId="12D1A457" w:rsidR="00B34BFC" w:rsidRDefault="00B34BFC" w:rsidP="006A08AD">
      <w:r>
        <w:t xml:space="preserve">All up and coming rides are on the </w:t>
      </w:r>
      <w:r w:rsidR="00626960">
        <w:t>web</w:t>
      </w:r>
      <w:r>
        <w:t xml:space="preserve"> </w:t>
      </w:r>
      <w:r w:rsidR="00626960">
        <w:t>p</w:t>
      </w:r>
      <w:r>
        <w:t>age.</w:t>
      </w:r>
      <w:r w:rsidR="00CE575B">
        <w:t xml:space="preserve"> Thank you Martin and Gemma.</w:t>
      </w:r>
    </w:p>
    <w:p w14:paraId="0A386882" w14:textId="318C5D1E" w:rsidR="00B34BFC" w:rsidRDefault="00B34BFC" w:rsidP="006A08AD">
      <w:r>
        <w:lastRenderedPageBreak/>
        <w:t>A suggestion that we</w:t>
      </w:r>
      <w:r w:rsidR="00626960">
        <w:t>,</w:t>
      </w:r>
      <w:r>
        <w:t xml:space="preserve"> as a group</w:t>
      </w:r>
      <w:r w:rsidR="00626960">
        <w:t>,</w:t>
      </w:r>
      <w:r>
        <w:t xml:space="preserve"> go along to the Bikes, BBQs and Hot Cars on the 6</w:t>
      </w:r>
      <w:r w:rsidRPr="00B34BFC">
        <w:rPr>
          <w:vertAlign w:val="superscript"/>
        </w:rPr>
        <w:t>th</w:t>
      </w:r>
      <w:r>
        <w:t xml:space="preserve"> February 2020 5.</w:t>
      </w:r>
      <w:r w:rsidR="00A07E45">
        <w:t xml:space="preserve">30pm to 11.00pm:  </w:t>
      </w:r>
      <w:r w:rsidR="00563382">
        <w:t xml:space="preserve">Bikes need to </w:t>
      </w:r>
      <w:r>
        <w:t xml:space="preserve">be clean and </w:t>
      </w:r>
      <w:r w:rsidR="00A0657F">
        <w:t>shiny</w:t>
      </w:r>
      <w:r>
        <w:t>.</w:t>
      </w:r>
      <w:r w:rsidR="00FA6AC2">
        <w:t xml:space="preserve"> Venue: Devon St, New Plymouth. Outside Crowded House Bar.</w:t>
      </w:r>
    </w:p>
    <w:p w14:paraId="310DFEB9" w14:textId="3E3241EE" w:rsidR="00A0657F" w:rsidRDefault="00A0657F" w:rsidP="006A08AD">
      <w:r w:rsidRPr="00A0657F">
        <w:rPr>
          <w:b/>
        </w:rPr>
        <w:t>General Business</w:t>
      </w:r>
      <w:r w:rsidR="008A6E3F">
        <w:t>:</w:t>
      </w:r>
    </w:p>
    <w:p w14:paraId="1FDA11AB" w14:textId="77777777" w:rsidR="00626960" w:rsidRDefault="00B612C1" w:rsidP="00B612C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626960">
        <w:rPr>
          <w:color w:val="000000" w:themeColor="text1"/>
        </w:rPr>
        <w:t xml:space="preserve">The Taranaki Odyssey Rally was a great </w:t>
      </w:r>
      <w:r w:rsidR="001017DA" w:rsidRPr="00626960">
        <w:rPr>
          <w:color w:val="000000" w:themeColor="text1"/>
        </w:rPr>
        <w:t>success; a few more numbers would have been nice. N</w:t>
      </w:r>
      <w:r w:rsidRPr="00626960">
        <w:rPr>
          <w:color w:val="000000" w:themeColor="text1"/>
        </w:rPr>
        <w:t>ice change</w:t>
      </w:r>
      <w:r w:rsidR="00007E48" w:rsidRPr="00626960">
        <w:rPr>
          <w:color w:val="000000" w:themeColor="text1"/>
        </w:rPr>
        <w:t xml:space="preserve"> of E</w:t>
      </w:r>
      <w:r w:rsidRPr="00626960">
        <w:rPr>
          <w:color w:val="000000" w:themeColor="text1"/>
        </w:rPr>
        <w:t>vent big thank you to Martin and Gemma.</w:t>
      </w:r>
    </w:p>
    <w:p w14:paraId="2C2BFEEB" w14:textId="77777777" w:rsidR="00630CB1" w:rsidRDefault="00B612C1" w:rsidP="00B612C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630CB1">
        <w:rPr>
          <w:color w:val="000000" w:themeColor="text1"/>
        </w:rPr>
        <w:t>They organised and paid for all the prizes on the day.</w:t>
      </w:r>
      <w:r w:rsidR="00007E48" w:rsidRPr="00630CB1">
        <w:rPr>
          <w:color w:val="000000" w:themeColor="text1"/>
        </w:rPr>
        <w:t xml:space="preserve"> </w:t>
      </w:r>
      <w:r w:rsidRPr="00630CB1">
        <w:rPr>
          <w:color w:val="000000" w:themeColor="text1"/>
        </w:rPr>
        <w:t xml:space="preserve"> A</w:t>
      </w:r>
      <w:r w:rsidR="00007E48" w:rsidRPr="00630CB1">
        <w:rPr>
          <w:color w:val="000000" w:themeColor="text1"/>
        </w:rPr>
        <w:t>lan M</w:t>
      </w:r>
      <w:r w:rsidRPr="00630CB1">
        <w:rPr>
          <w:color w:val="000000" w:themeColor="text1"/>
        </w:rPr>
        <w:t xml:space="preserve">oved and Andrew </w:t>
      </w:r>
      <w:r w:rsidR="00007E48" w:rsidRPr="00630CB1">
        <w:rPr>
          <w:color w:val="000000" w:themeColor="text1"/>
        </w:rPr>
        <w:t>S</w:t>
      </w:r>
      <w:r w:rsidRPr="00630CB1">
        <w:rPr>
          <w:color w:val="000000" w:themeColor="text1"/>
        </w:rPr>
        <w:t>econded that they are reimbursed of any out of pocket expenses.</w:t>
      </w:r>
    </w:p>
    <w:p w14:paraId="20B7339A" w14:textId="5049FDE0" w:rsidR="0039725D" w:rsidRPr="00630CB1" w:rsidRDefault="009A5062" w:rsidP="00B612C1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630CB1">
        <w:rPr>
          <w:color w:val="000000" w:themeColor="text1"/>
        </w:rPr>
        <w:t>Welcome pack</w:t>
      </w:r>
      <w:r w:rsidR="0039725D" w:rsidRPr="00630CB1">
        <w:rPr>
          <w:color w:val="000000" w:themeColor="text1"/>
        </w:rPr>
        <w:t xml:space="preserve"> information</w:t>
      </w:r>
      <w:r w:rsidRPr="00630CB1">
        <w:rPr>
          <w:color w:val="000000" w:themeColor="text1"/>
        </w:rPr>
        <w:t xml:space="preserve"> that Suzie</w:t>
      </w:r>
      <w:r w:rsidR="00CC7F98" w:rsidRPr="00630CB1">
        <w:rPr>
          <w:color w:val="000000" w:themeColor="text1"/>
        </w:rPr>
        <w:t xml:space="preserve"> sent us all to read. </w:t>
      </w:r>
      <w:r w:rsidR="00007E48" w:rsidRPr="00630CB1">
        <w:rPr>
          <w:color w:val="000000" w:themeColor="text1"/>
        </w:rPr>
        <w:t xml:space="preserve"> </w:t>
      </w:r>
      <w:r w:rsidR="00CC7F98" w:rsidRPr="00630CB1">
        <w:rPr>
          <w:color w:val="000000" w:themeColor="text1"/>
        </w:rPr>
        <w:t>We are happy for this addition</w:t>
      </w:r>
      <w:r w:rsidR="0039725D" w:rsidRPr="00630CB1">
        <w:rPr>
          <w:color w:val="000000" w:themeColor="text1"/>
        </w:rPr>
        <w:t xml:space="preserve"> to be</w:t>
      </w:r>
      <w:r w:rsidR="00007E48" w:rsidRPr="00630CB1">
        <w:rPr>
          <w:color w:val="000000" w:themeColor="text1"/>
        </w:rPr>
        <w:t xml:space="preserve"> included in the pack that all New M</w:t>
      </w:r>
      <w:r w:rsidR="0039725D" w:rsidRPr="00630CB1">
        <w:rPr>
          <w:color w:val="000000" w:themeColor="text1"/>
        </w:rPr>
        <w:t>embers receive.</w:t>
      </w:r>
      <w:r w:rsidR="00630CB1" w:rsidRPr="00630CB1">
        <w:rPr>
          <w:color w:val="000000" w:themeColor="text1"/>
        </w:rPr>
        <w:t xml:space="preserve"> </w:t>
      </w:r>
      <w:r w:rsidR="00007E48" w:rsidRPr="00630CB1">
        <w:rPr>
          <w:color w:val="000000" w:themeColor="text1"/>
        </w:rPr>
        <w:t>Moved Suzie, S</w:t>
      </w:r>
      <w:r w:rsidR="00A07E45" w:rsidRPr="00630CB1">
        <w:rPr>
          <w:color w:val="000000" w:themeColor="text1"/>
        </w:rPr>
        <w:t>econded Martin</w:t>
      </w:r>
    </w:p>
    <w:p w14:paraId="2F434CD9" w14:textId="291823A0" w:rsidR="00CC7F98" w:rsidRPr="00347B80" w:rsidRDefault="00007E48" w:rsidP="00B612C1">
      <w:pPr>
        <w:rPr>
          <w:b/>
          <w:color w:val="000000" w:themeColor="text1"/>
        </w:rPr>
      </w:pPr>
      <w:r>
        <w:rPr>
          <w:b/>
          <w:color w:val="000000" w:themeColor="text1"/>
        </w:rPr>
        <w:t>Spending Club Funds on M</w:t>
      </w:r>
      <w:r w:rsidR="00A07E45">
        <w:rPr>
          <w:b/>
          <w:color w:val="000000" w:themeColor="text1"/>
        </w:rPr>
        <w:t>embers</w:t>
      </w:r>
      <w:r w:rsidR="008A6E3F">
        <w:rPr>
          <w:b/>
          <w:color w:val="000000" w:themeColor="text1"/>
        </w:rPr>
        <w:t>:</w:t>
      </w:r>
    </w:p>
    <w:p w14:paraId="35602BF8" w14:textId="34F44386" w:rsidR="00CC7F98" w:rsidRDefault="004B4E65" w:rsidP="00B612C1">
      <w:pPr>
        <w:rPr>
          <w:color w:val="000000" w:themeColor="text1"/>
        </w:rPr>
      </w:pPr>
      <w:r>
        <w:rPr>
          <w:color w:val="000000" w:themeColor="text1"/>
        </w:rPr>
        <w:t>A s</w:t>
      </w:r>
      <w:r w:rsidR="00CC7F98">
        <w:rPr>
          <w:color w:val="000000" w:themeColor="text1"/>
        </w:rPr>
        <w:t xml:space="preserve">uggestion was adopted </w:t>
      </w:r>
      <w:r w:rsidR="00DC7BFC">
        <w:rPr>
          <w:color w:val="000000" w:themeColor="text1"/>
        </w:rPr>
        <w:t xml:space="preserve">by the Committee </w:t>
      </w:r>
      <w:r w:rsidR="00007E48">
        <w:rPr>
          <w:color w:val="000000" w:themeColor="text1"/>
        </w:rPr>
        <w:t>that our C</w:t>
      </w:r>
      <w:r w:rsidR="00CC7F98">
        <w:rPr>
          <w:color w:val="000000" w:themeColor="text1"/>
        </w:rPr>
        <w:t xml:space="preserve">lub will at random pick one member to </w:t>
      </w:r>
      <w:r>
        <w:rPr>
          <w:color w:val="000000" w:themeColor="text1"/>
        </w:rPr>
        <w:t>have</w:t>
      </w:r>
      <w:r w:rsidR="00CC7F98">
        <w:rPr>
          <w:color w:val="000000" w:themeColor="text1"/>
        </w:rPr>
        <w:t xml:space="preserve"> their meal </w:t>
      </w:r>
      <w:r w:rsidR="00007E48">
        <w:rPr>
          <w:color w:val="000000" w:themeColor="text1"/>
        </w:rPr>
        <w:t>paid</w:t>
      </w:r>
      <w:r>
        <w:rPr>
          <w:color w:val="000000" w:themeColor="text1"/>
        </w:rPr>
        <w:t xml:space="preserve"> for </w:t>
      </w:r>
      <w:r w:rsidR="00CC7F98">
        <w:rPr>
          <w:color w:val="000000" w:themeColor="text1"/>
        </w:rPr>
        <w:t xml:space="preserve">when on </w:t>
      </w:r>
      <w:r w:rsidR="00007E48">
        <w:rPr>
          <w:color w:val="000000" w:themeColor="text1"/>
        </w:rPr>
        <w:t>the M</w:t>
      </w:r>
      <w:r w:rsidR="00CC7F98">
        <w:rPr>
          <w:color w:val="000000" w:themeColor="text1"/>
        </w:rPr>
        <w:t xml:space="preserve">onthly </w:t>
      </w:r>
      <w:r w:rsidR="00007E48">
        <w:rPr>
          <w:color w:val="000000" w:themeColor="text1"/>
        </w:rPr>
        <w:t>R</w:t>
      </w:r>
      <w:r w:rsidR="00CC7F98">
        <w:rPr>
          <w:color w:val="000000" w:themeColor="text1"/>
        </w:rPr>
        <w:t>ide and on</w:t>
      </w:r>
      <w:r w:rsidR="00DC7BFC">
        <w:rPr>
          <w:color w:val="000000" w:themeColor="text1"/>
        </w:rPr>
        <w:t xml:space="preserve"> our</w:t>
      </w:r>
      <w:r>
        <w:rPr>
          <w:color w:val="000000" w:themeColor="text1"/>
        </w:rPr>
        <w:t xml:space="preserve"> Clu</w:t>
      </w:r>
      <w:r w:rsidR="00007E48">
        <w:rPr>
          <w:color w:val="000000" w:themeColor="text1"/>
        </w:rPr>
        <w:t>b N</w:t>
      </w:r>
      <w:r>
        <w:rPr>
          <w:color w:val="000000" w:themeColor="text1"/>
        </w:rPr>
        <w:t>ight.</w:t>
      </w:r>
      <w:r w:rsidR="008256A1">
        <w:rPr>
          <w:color w:val="000000" w:themeColor="text1"/>
        </w:rPr>
        <w:t xml:space="preserve"> The random means we use the docket for your meal</w:t>
      </w:r>
      <w:r>
        <w:rPr>
          <w:color w:val="000000" w:themeColor="text1"/>
        </w:rPr>
        <w:t>. All the dockets are</w:t>
      </w:r>
      <w:r w:rsidR="008256A1">
        <w:rPr>
          <w:color w:val="000000" w:themeColor="text1"/>
        </w:rPr>
        <w:t xml:space="preserve"> mixed up and one is drawn out.</w:t>
      </w:r>
      <w:r>
        <w:rPr>
          <w:color w:val="000000" w:themeColor="text1"/>
        </w:rPr>
        <w:t xml:space="preserve"> The lucky member will be reimbursed for their meal cost. This will be on a trial basis and may change depending on how it goes.</w:t>
      </w:r>
      <w:r w:rsidR="00630CB1">
        <w:rPr>
          <w:color w:val="000000" w:themeColor="text1"/>
        </w:rPr>
        <w:t xml:space="preserve"> </w:t>
      </w:r>
      <w:r w:rsidR="00CC7F98">
        <w:rPr>
          <w:color w:val="000000" w:themeColor="text1"/>
        </w:rPr>
        <w:t>Moved Harry</w:t>
      </w:r>
      <w:proofErr w:type="gramStart"/>
      <w:r w:rsidR="00007E48">
        <w:rPr>
          <w:color w:val="000000" w:themeColor="text1"/>
        </w:rPr>
        <w:t xml:space="preserve">, </w:t>
      </w:r>
      <w:r w:rsidR="00A07E45">
        <w:rPr>
          <w:color w:val="000000" w:themeColor="text1"/>
        </w:rPr>
        <w:t xml:space="preserve"> </w:t>
      </w:r>
      <w:r w:rsidR="00007E48">
        <w:rPr>
          <w:color w:val="000000" w:themeColor="text1"/>
        </w:rPr>
        <w:t>S</w:t>
      </w:r>
      <w:r w:rsidR="00CC7F98">
        <w:rPr>
          <w:color w:val="000000" w:themeColor="text1"/>
        </w:rPr>
        <w:t>econded</w:t>
      </w:r>
      <w:proofErr w:type="gramEnd"/>
      <w:r w:rsidR="00CC7F98">
        <w:rPr>
          <w:color w:val="000000" w:themeColor="text1"/>
        </w:rPr>
        <w:t xml:space="preserve"> Gemma.</w:t>
      </w:r>
    </w:p>
    <w:p w14:paraId="45838F74" w14:textId="1E1B74A3" w:rsidR="00CE575B" w:rsidRDefault="00CE575B" w:rsidP="00B612C1">
      <w:pPr>
        <w:rPr>
          <w:color w:val="000000" w:themeColor="text1"/>
        </w:rPr>
      </w:pPr>
      <w:r w:rsidRPr="00654A81">
        <w:rPr>
          <w:b/>
          <w:color w:val="000000" w:themeColor="text1"/>
        </w:rPr>
        <w:t>Meeting closed 1840hrs</w:t>
      </w:r>
      <w:r w:rsidR="00AB0D28">
        <w:rPr>
          <w:color w:val="000000" w:themeColor="text1"/>
        </w:rPr>
        <w:t xml:space="preserve"> (</w:t>
      </w:r>
      <w:r w:rsidR="00654A81">
        <w:rPr>
          <w:color w:val="000000" w:themeColor="text1"/>
        </w:rPr>
        <w:t>6.40pm)</w:t>
      </w:r>
    </w:p>
    <w:p w14:paraId="725EC063" w14:textId="77777777" w:rsidR="008A6E3F" w:rsidRDefault="00007E48" w:rsidP="00B612C1">
      <w:pPr>
        <w:rPr>
          <w:color w:val="000000" w:themeColor="text1"/>
        </w:rPr>
      </w:pPr>
      <w:r>
        <w:rPr>
          <w:b/>
          <w:color w:val="000000" w:themeColor="text1"/>
        </w:rPr>
        <w:t>Other M</w:t>
      </w:r>
      <w:r w:rsidR="00CE575B" w:rsidRPr="00AB0D28">
        <w:rPr>
          <w:b/>
          <w:color w:val="000000" w:themeColor="text1"/>
        </w:rPr>
        <w:t>embers</w:t>
      </w:r>
      <w:r>
        <w:rPr>
          <w:b/>
          <w:color w:val="000000" w:themeColor="text1"/>
        </w:rPr>
        <w:t xml:space="preserve"> and P</w:t>
      </w:r>
      <w:r w:rsidR="00AB0D28">
        <w:rPr>
          <w:b/>
          <w:color w:val="000000" w:themeColor="text1"/>
        </w:rPr>
        <w:t>artners</w:t>
      </w:r>
      <w:r>
        <w:rPr>
          <w:b/>
          <w:color w:val="000000" w:themeColor="text1"/>
        </w:rPr>
        <w:t xml:space="preserve"> at Club N</w:t>
      </w:r>
      <w:r w:rsidR="00CE575B" w:rsidRPr="00AB0D28">
        <w:rPr>
          <w:b/>
          <w:color w:val="000000" w:themeColor="text1"/>
        </w:rPr>
        <w:t>ight</w:t>
      </w:r>
      <w:r>
        <w:rPr>
          <w:color w:val="000000" w:themeColor="text1"/>
        </w:rPr>
        <w:t xml:space="preserve">: </w:t>
      </w:r>
      <w:r w:rsidR="00CE575B">
        <w:rPr>
          <w:color w:val="000000" w:themeColor="text1"/>
        </w:rPr>
        <w:t xml:space="preserve"> </w:t>
      </w:r>
    </w:p>
    <w:p w14:paraId="2E85AD8D" w14:textId="1E565DF2" w:rsidR="00CE575B" w:rsidRPr="00B612C1" w:rsidRDefault="00CE575B" w:rsidP="00B612C1">
      <w:pPr>
        <w:rPr>
          <w:color w:val="000000" w:themeColor="text1"/>
        </w:rPr>
      </w:pPr>
      <w:r>
        <w:rPr>
          <w:color w:val="000000" w:themeColor="text1"/>
        </w:rPr>
        <w:t>Jeff &amp; Betty, Gary Foster, Brian Sutherland, John Newport, Mi</w:t>
      </w:r>
      <w:r w:rsidR="004B4E65">
        <w:rPr>
          <w:color w:val="000000" w:themeColor="text1"/>
        </w:rPr>
        <w:t xml:space="preserve">ke &amp; Debbie Duggan-Jones, Helen Bayliss, Wendy Hern, Joy Campbell </w:t>
      </w:r>
      <w:r>
        <w:rPr>
          <w:color w:val="000000" w:themeColor="text1"/>
        </w:rPr>
        <w:t>and Jeff Ramsley</w:t>
      </w:r>
    </w:p>
    <w:p w14:paraId="595FC0E1" w14:textId="77777777" w:rsidR="00A0657F" w:rsidRPr="00B612C1" w:rsidRDefault="00A0657F" w:rsidP="006A08AD">
      <w:pPr>
        <w:rPr>
          <w:color w:val="FF0000"/>
        </w:rPr>
      </w:pPr>
    </w:p>
    <w:p w14:paraId="49775C97" w14:textId="77777777" w:rsidR="003B3A40" w:rsidRDefault="003B3A40" w:rsidP="006A08AD"/>
    <w:p w14:paraId="0327F96E" w14:textId="77777777" w:rsidR="00846FF4" w:rsidRDefault="00846FF4" w:rsidP="00846FF4">
      <w:pPr>
        <w:jc w:val="center"/>
      </w:pPr>
    </w:p>
    <w:sectPr w:rsidR="00846F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35329"/>
    <w:multiLevelType w:val="hybridMultilevel"/>
    <w:tmpl w:val="36D88D4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82840"/>
    <w:multiLevelType w:val="hybridMultilevel"/>
    <w:tmpl w:val="D1B2308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0C3959"/>
    <w:multiLevelType w:val="hybridMultilevel"/>
    <w:tmpl w:val="6FCE899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FF4"/>
    <w:rsid w:val="000050C8"/>
    <w:rsid w:val="00007E48"/>
    <w:rsid w:val="00013F6A"/>
    <w:rsid w:val="001017DA"/>
    <w:rsid w:val="00126BEB"/>
    <w:rsid w:val="00326CA1"/>
    <w:rsid w:val="00347B80"/>
    <w:rsid w:val="0039725D"/>
    <w:rsid w:val="003B3A40"/>
    <w:rsid w:val="00427D0A"/>
    <w:rsid w:val="004B4E65"/>
    <w:rsid w:val="00563382"/>
    <w:rsid w:val="00573D90"/>
    <w:rsid w:val="00626960"/>
    <w:rsid w:val="00630CB1"/>
    <w:rsid w:val="006465C9"/>
    <w:rsid w:val="00654A81"/>
    <w:rsid w:val="006A08AD"/>
    <w:rsid w:val="006A2EB2"/>
    <w:rsid w:val="00725F7E"/>
    <w:rsid w:val="00746630"/>
    <w:rsid w:val="007A60FE"/>
    <w:rsid w:val="008256A1"/>
    <w:rsid w:val="0084105C"/>
    <w:rsid w:val="00846FF4"/>
    <w:rsid w:val="008A6E3F"/>
    <w:rsid w:val="00901541"/>
    <w:rsid w:val="009770F2"/>
    <w:rsid w:val="009A5062"/>
    <w:rsid w:val="00A0657F"/>
    <w:rsid w:val="00A07E45"/>
    <w:rsid w:val="00AA438B"/>
    <w:rsid w:val="00AB0D28"/>
    <w:rsid w:val="00B34BFC"/>
    <w:rsid w:val="00B612C1"/>
    <w:rsid w:val="00B94722"/>
    <w:rsid w:val="00C149A5"/>
    <w:rsid w:val="00CC7F98"/>
    <w:rsid w:val="00CE575B"/>
    <w:rsid w:val="00DC7BFC"/>
    <w:rsid w:val="00DD6FE2"/>
    <w:rsid w:val="00E815E2"/>
    <w:rsid w:val="00E96B77"/>
    <w:rsid w:val="00F05DF7"/>
    <w:rsid w:val="00F4699B"/>
    <w:rsid w:val="00F85674"/>
    <w:rsid w:val="00FA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B814E"/>
  <w15:docId w15:val="{8EAEC8FB-E579-4028-BA5F-EF4DC43F0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69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google.co.nz/url?sa=i&amp;rct=j&amp;q=&amp;esrc=s&amp;source=images&amp;cd=&amp;cad=rja&amp;uact=8&amp;ved=0CAcQjRw&amp;url=http://www.stuff.co.nz/motoring/7305510/Riding-in-the-blood-of-close-knit-bikers&amp;ei=P19UVbmlMYLimgW-q4HQBg&amp;bvm=bv.93112503,d.dGY&amp;psig=AFQjCNH4c72lywFww9jU0n1YPNOOWhb3sg&amp;ust=143167915663721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6B1BBA98</Template>
  <TotalTime>0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Blair Campbell</dc:creator>
  <cp:lastModifiedBy>Gemma Peyerl</cp:lastModifiedBy>
  <cp:revision>2</cp:revision>
  <dcterms:created xsi:type="dcterms:W3CDTF">2019-09-05T19:50:00Z</dcterms:created>
  <dcterms:modified xsi:type="dcterms:W3CDTF">2019-09-05T19:50:00Z</dcterms:modified>
</cp:coreProperties>
</file>